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03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387"/>
        <w:gridCol w:w="6423"/>
        <w:gridCol w:w="540"/>
      </w:tblGrid>
      <w:tr w:rsidRPr="00551FED" w:rsidR="00016145" w:rsidTr="00551FED" w14:paraId="173E3C53" w14:textId="77777777">
        <w:trPr>
          <w:trHeight w:val="630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</w:tcPr>
          <w:p w:rsidRPr="00551FED" w:rsidR="00016145" w:rsidRDefault="00F62E7D" w14:paraId="29342116" w14:textId="0814AB5C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Theme="minorHAnsi" w:hAnsiTheme="minorHAnsi" w:cstheme="minorHAnsi"/>
              </w:rPr>
            </w:pPr>
            <w:r w:rsidRPr="00551FED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58240" behindDoc="1" locked="0" layoutInCell="1" allowOverlap="1" wp14:anchorId="78053578" wp14:editId="110B81FB">
                  <wp:simplePos x="0" y="0"/>
                  <wp:positionH relativeFrom="column">
                    <wp:posOffset>-196214</wp:posOffset>
                  </wp:positionH>
                  <wp:positionV relativeFrom="paragraph">
                    <wp:posOffset>-121919</wp:posOffset>
                  </wp:positionV>
                  <wp:extent cx="1242506" cy="533400"/>
                  <wp:effectExtent l="0" t="0" r="0" b="0"/>
                  <wp:wrapNone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187" cy="53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Pr="00551FED" w:rsidR="00016145" w:rsidRDefault="00016145" w14:paraId="4FE60276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</w:tcPr>
          <w:p w:rsidRPr="00551FED" w:rsidR="008D37EE" w:rsidP="00551FED" w:rsidRDefault="008D37EE" w14:paraId="773CB640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after="60"/>
              <w:jc w:val="right"/>
              <w:rPr>
                <w:rFonts w:asciiTheme="minorHAnsi" w:hAnsiTheme="minorHAnsi" w:cstheme="minorHAnsi"/>
                <w:bCs/>
                <w:spacing w:val="20"/>
                <w:sz w:val="18"/>
                <w:szCs w:val="22"/>
              </w:rPr>
            </w:pPr>
          </w:p>
          <w:p w:rsidRPr="00551FED" w:rsidR="001757AD" w:rsidP="00551FED" w:rsidRDefault="00551FED" w14:paraId="4046A18A" w14:textId="40D44A8B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after="60"/>
              <w:jc w:val="right"/>
              <w:rPr>
                <w:rFonts w:asciiTheme="minorHAnsi" w:hAnsiTheme="minorHAnsi" w:cstheme="minorHAnsi"/>
                <w:bCs/>
                <w:spacing w:val="20"/>
                <w:sz w:val="18"/>
                <w:szCs w:val="22"/>
              </w:rPr>
            </w:pPr>
            <w:r w:rsidRPr="00551FED">
              <w:rPr>
                <w:rFonts w:asciiTheme="minorHAnsi" w:hAnsiTheme="minorHAnsi" w:cstheme="minorHAnsi"/>
                <w:bCs/>
                <w:spacing w:val="20"/>
                <w:sz w:val="18"/>
                <w:szCs w:val="22"/>
              </w:rPr>
              <w:t>Committee for the Protection of Human Subjects (IRB)</w:t>
            </w:r>
          </w:p>
          <w:p w:rsidRPr="00551FED" w:rsidR="004D7FCA" w:rsidP="00551FED" w:rsidRDefault="004D7FCA" w14:paraId="00EF0231" w14:textId="59A3DBD1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right"/>
              <w:rPr>
                <w:rFonts w:asciiTheme="minorHAnsi" w:hAnsiTheme="minorHAnsi" w:cstheme="minorHAnsi"/>
                <w:bCs/>
                <w:sz w:val="18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Pr="00551FED" w:rsidR="00016145" w:rsidRDefault="00016145" w14:paraId="6C33B89C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right"/>
              <w:rPr>
                <w:rFonts w:asciiTheme="minorHAnsi" w:hAnsiTheme="minorHAnsi" w:cstheme="minorHAnsi"/>
                <w:spacing w:val="40"/>
              </w:rPr>
            </w:pPr>
          </w:p>
        </w:tc>
      </w:tr>
    </w:tbl>
    <w:p w:rsidRPr="00551FED" w:rsidR="00016145" w:rsidP="00546D20" w:rsidRDefault="00016145" w14:paraId="499D00B6" w14:textId="77777777">
      <w:pPr>
        <w:widowControl w:val="0"/>
        <w:pBdr>
          <w:bottom w:val="single" w:color="auto" w:sz="6" w:space="0"/>
        </w:pBdr>
        <w:rPr>
          <w:rFonts w:asciiTheme="minorHAnsi" w:hAnsiTheme="minorHAnsi" w:cstheme="minorHAnsi"/>
          <w:b/>
          <w:spacing w:val="60"/>
          <w:sz w:val="2"/>
        </w:rPr>
      </w:pPr>
    </w:p>
    <w:p w:rsidRPr="00551FED" w:rsidR="00016145" w:rsidRDefault="00016145" w14:paraId="21BD8846" w14:textId="77777777">
      <w:pPr>
        <w:rPr>
          <w:rFonts w:asciiTheme="minorHAnsi" w:hAnsiTheme="minorHAnsi" w:cstheme="minorHAnsi"/>
        </w:rPr>
      </w:pPr>
    </w:p>
    <w:p w:rsidRPr="00551FED" w:rsidR="00016145" w:rsidP="00551FED" w:rsidRDefault="00551FED" w14:paraId="47F9622F" w14:textId="4E97E9C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51FED">
        <w:rPr>
          <w:rFonts w:asciiTheme="minorHAnsi" w:hAnsiTheme="minorHAnsi" w:cstheme="minorHAnsi"/>
          <w:b/>
          <w:bCs/>
          <w:sz w:val="28"/>
          <w:szCs w:val="28"/>
        </w:rPr>
        <w:t>PILOT STUDY INFORMATION SHEET</w:t>
      </w:r>
    </w:p>
    <w:p w:rsidRPr="00551FED" w:rsidR="00551FED" w:rsidRDefault="00551FED" w14:paraId="602125E1" w14:textId="77777777">
      <w:pPr>
        <w:rPr>
          <w:rFonts w:asciiTheme="minorHAnsi" w:hAnsiTheme="minorHAnsi" w:cstheme="minorHAnsi"/>
          <w:sz w:val="24"/>
          <w:szCs w:val="24"/>
        </w:rPr>
      </w:pPr>
    </w:p>
    <w:p w:rsidRPr="00551FED" w:rsidR="00551FED" w:rsidRDefault="00677317" w14:paraId="73F8C1C5" w14:textId="7477599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Protocol Number &amp; </w:t>
      </w:r>
      <w:r w:rsidRPr="00551FED" w:rsidR="00551FED">
        <w:rPr>
          <w:rFonts w:asciiTheme="minorHAnsi" w:hAnsiTheme="minorHAnsi" w:cstheme="minorHAnsi"/>
          <w:b/>
          <w:bCs/>
          <w:sz w:val="24"/>
          <w:szCs w:val="24"/>
        </w:rPr>
        <w:t>Study Title</w:t>
      </w:r>
      <w:r w:rsidRPr="00551FED" w:rsidR="00551FED">
        <w:rPr>
          <w:rFonts w:asciiTheme="minorHAnsi" w:hAnsiTheme="minorHAnsi" w:cstheme="minorHAnsi"/>
          <w:sz w:val="24"/>
          <w:szCs w:val="24"/>
        </w:rPr>
        <w:t>:</w:t>
      </w:r>
    </w:p>
    <w:p w:rsidRPr="00551FED" w:rsidR="00551FED" w:rsidRDefault="00551FED" w14:paraId="4E7B9DE8" w14:textId="77777777">
      <w:pPr>
        <w:rPr>
          <w:rFonts w:asciiTheme="minorHAnsi" w:hAnsiTheme="minorHAnsi" w:cstheme="minorHAnsi"/>
          <w:sz w:val="24"/>
          <w:szCs w:val="24"/>
        </w:rPr>
      </w:pPr>
    </w:p>
    <w:p w:rsidRPr="00551FED" w:rsidR="00551FED" w:rsidRDefault="00551FED" w14:paraId="10143598" w14:textId="5A3D3ED9">
      <w:p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b/>
          <w:bCs/>
          <w:sz w:val="24"/>
          <w:szCs w:val="24"/>
        </w:rPr>
        <w:t>Principal Investigator (PI)</w:t>
      </w:r>
      <w:r w:rsidRPr="00551FED">
        <w:rPr>
          <w:rFonts w:asciiTheme="minorHAnsi" w:hAnsiTheme="minorHAnsi" w:cstheme="minorHAnsi"/>
          <w:sz w:val="24"/>
          <w:szCs w:val="24"/>
        </w:rPr>
        <w:t>:</w:t>
      </w:r>
    </w:p>
    <w:p w:rsidRPr="00551FED" w:rsidR="00551FED" w:rsidRDefault="00551FED" w14:paraId="09D047E4" w14:textId="77777777">
      <w:pPr>
        <w:rPr>
          <w:rFonts w:asciiTheme="minorHAnsi" w:hAnsiTheme="minorHAnsi" w:cstheme="minorHAnsi"/>
          <w:sz w:val="24"/>
          <w:szCs w:val="24"/>
        </w:rPr>
      </w:pPr>
    </w:p>
    <w:p w:rsidRPr="00551FED" w:rsidR="00551FED" w:rsidRDefault="00551FED" w14:paraId="64954985" w14:textId="4D421493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51FED">
        <w:rPr>
          <w:rFonts w:asciiTheme="minorHAnsi" w:hAnsiTheme="minorHAnsi" w:cstheme="minorHAnsi"/>
          <w:b/>
          <w:bCs/>
          <w:sz w:val="24"/>
          <w:szCs w:val="24"/>
        </w:rPr>
        <w:t>What is this Study?</w:t>
      </w:r>
    </w:p>
    <w:p w:rsidRPr="00551FED" w:rsidR="00551FED" w:rsidRDefault="00551FED" w14:paraId="0540057F" w14:textId="77777777">
      <w:pPr>
        <w:rPr>
          <w:rFonts w:asciiTheme="minorHAnsi" w:hAnsiTheme="minorHAnsi" w:cstheme="minorHAnsi"/>
          <w:sz w:val="24"/>
          <w:szCs w:val="24"/>
        </w:rPr>
      </w:pPr>
    </w:p>
    <w:p w:rsidRPr="00551FED" w:rsidR="00551FED" w:rsidP="6A4BF300" w:rsidRDefault="00551FED" w14:paraId="497373EE" w14:textId="386A63D9">
      <w:pPr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6A4BF300" w:rsidR="6A4BF300">
        <w:rPr>
          <w:rFonts w:ascii="Calibri" w:hAnsi="Calibri" w:cs="Calibri" w:asciiTheme="minorAscii" w:hAnsiTheme="minorAscii" w:cstheme="minorAscii"/>
          <w:sz w:val="24"/>
          <w:szCs w:val="24"/>
        </w:rPr>
        <w:t xml:space="preserve">You are invited to </w:t>
      </w:r>
      <w:r w:rsidRPr="6A4BF300" w:rsidR="6A4BF300">
        <w:rPr>
          <w:rFonts w:ascii="Calibri" w:hAnsi="Calibri" w:cs="Calibri" w:asciiTheme="minorAscii" w:hAnsiTheme="minorAscii" w:cstheme="minorAscii"/>
          <w:sz w:val="24"/>
          <w:szCs w:val="24"/>
        </w:rPr>
        <w:t>participate</w:t>
      </w:r>
      <w:r w:rsidRPr="6A4BF300" w:rsidR="6A4BF300">
        <w:rPr>
          <w:rFonts w:ascii="Calibri" w:hAnsi="Calibri" w:cs="Calibri" w:asciiTheme="minorAscii" w:hAnsiTheme="minorAscii" w:cstheme="minorAscii"/>
          <w:sz w:val="24"/>
          <w:szCs w:val="24"/>
        </w:rPr>
        <w:t xml:space="preserve"> in a pilot research study. The purpose of this study is to [brief description of study purpose]</w:t>
      </w:r>
    </w:p>
    <w:p w:rsidRPr="00551FED" w:rsidR="00551FED" w:rsidRDefault="00551FED" w14:paraId="6DD80C33" w14:textId="77777777">
      <w:pPr>
        <w:rPr>
          <w:rFonts w:asciiTheme="minorHAnsi" w:hAnsiTheme="minorHAnsi" w:cstheme="minorHAnsi"/>
          <w:sz w:val="24"/>
          <w:szCs w:val="24"/>
        </w:rPr>
      </w:pPr>
    </w:p>
    <w:p w:rsidRPr="00551FED" w:rsidR="00551FED" w:rsidRDefault="00551FED" w14:paraId="31E04153" w14:textId="5D21D0D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51FED">
        <w:rPr>
          <w:rFonts w:asciiTheme="minorHAnsi" w:hAnsiTheme="minorHAnsi" w:cstheme="minorHAnsi"/>
          <w:b/>
          <w:bCs/>
          <w:sz w:val="24"/>
          <w:szCs w:val="24"/>
        </w:rPr>
        <w:t>What Will I Do?</w:t>
      </w:r>
    </w:p>
    <w:p w:rsidRPr="00551FED" w:rsidR="00551FED" w:rsidRDefault="00551FED" w14:paraId="4D5B2F65" w14:textId="77777777">
      <w:pPr>
        <w:rPr>
          <w:rFonts w:asciiTheme="minorHAnsi" w:hAnsiTheme="minorHAnsi" w:cstheme="minorHAnsi"/>
          <w:sz w:val="24"/>
          <w:szCs w:val="24"/>
        </w:rPr>
      </w:pPr>
    </w:p>
    <w:p w:rsidRPr="00551FED" w:rsidR="00551FED" w:rsidP="6A4BF300" w:rsidRDefault="00551FED" w14:paraId="3A522DD7" w14:textId="5E649287">
      <w:pPr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6A4BF300" w:rsidR="6A4BF300">
        <w:rPr>
          <w:rFonts w:ascii="Calibri" w:hAnsi="Calibri" w:cs="Calibri" w:asciiTheme="minorAscii" w:hAnsiTheme="minorAscii" w:cstheme="minorAscii"/>
          <w:sz w:val="24"/>
          <w:szCs w:val="24"/>
        </w:rPr>
        <w:t xml:space="preserve">If you </w:t>
      </w:r>
      <w:r w:rsidRPr="6A4BF300" w:rsidR="6A4BF300">
        <w:rPr>
          <w:rFonts w:ascii="Calibri" w:hAnsi="Calibri" w:cs="Calibri" w:asciiTheme="minorAscii" w:hAnsiTheme="minorAscii" w:cstheme="minorAscii"/>
          <w:sz w:val="24"/>
          <w:szCs w:val="24"/>
        </w:rPr>
        <w:t>participate</w:t>
      </w:r>
      <w:r w:rsidRPr="6A4BF300" w:rsidR="6A4BF300">
        <w:rPr>
          <w:rFonts w:ascii="Calibri" w:hAnsi="Calibri" w:cs="Calibri" w:asciiTheme="minorAscii" w:hAnsiTheme="minorAscii" w:cstheme="minorAscii"/>
          <w:sz w:val="24"/>
          <w:szCs w:val="24"/>
        </w:rPr>
        <w:t xml:space="preserve"> you will [brief description of participant activities]</w:t>
      </w:r>
    </w:p>
    <w:p w:rsidRPr="00551FED" w:rsidR="00551FED" w:rsidRDefault="00551FED" w14:paraId="468666E9" w14:textId="77777777">
      <w:pPr>
        <w:rPr>
          <w:rFonts w:asciiTheme="minorHAnsi" w:hAnsiTheme="minorHAnsi" w:cstheme="minorHAnsi"/>
          <w:sz w:val="24"/>
          <w:szCs w:val="24"/>
        </w:rPr>
      </w:pPr>
    </w:p>
    <w:p w:rsidRPr="00551FED" w:rsidR="00551FED" w:rsidRDefault="00551FED" w14:paraId="462C07CC" w14:textId="1049FB5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51FED">
        <w:rPr>
          <w:rFonts w:asciiTheme="minorHAnsi" w:hAnsiTheme="minorHAnsi" w:cstheme="minorHAnsi"/>
          <w:b/>
          <w:bCs/>
          <w:sz w:val="24"/>
          <w:szCs w:val="24"/>
        </w:rPr>
        <w:t>What Else Should I Know?</w:t>
      </w:r>
    </w:p>
    <w:p w:rsidRPr="00551FED" w:rsidR="00551FED" w:rsidRDefault="00551FED" w14:paraId="4D75C216" w14:textId="77777777">
      <w:pPr>
        <w:rPr>
          <w:rFonts w:asciiTheme="minorHAnsi" w:hAnsiTheme="minorHAnsi" w:cstheme="minorHAnsi"/>
          <w:sz w:val="24"/>
          <w:szCs w:val="24"/>
        </w:rPr>
      </w:pPr>
    </w:p>
    <w:p w:rsidRPr="000920AE" w:rsidR="002A4B04" w:rsidP="000920AE" w:rsidRDefault="00551FED" w14:paraId="1C2A51C2" w14:textId="364E9BE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>Participation is voluntary. You may choose not to participate or stop at any time</w:t>
      </w:r>
      <w:r w:rsidR="000920AE">
        <w:rPr>
          <w:rFonts w:asciiTheme="minorHAnsi" w:hAnsiTheme="minorHAnsi" w:cstheme="minorHAnsi"/>
          <w:sz w:val="24"/>
          <w:szCs w:val="24"/>
        </w:rPr>
        <w:t xml:space="preserve"> without penalty.</w:t>
      </w:r>
    </w:p>
    <w:p w:rsidRPr="00551FED" w:rsidR="00551FED" w:rsidP="00551FED" w:rsidRDefault="00551FED" w14:paraId="2810821D" w14:textId="330A34A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>This study involves minimal risk.</w:t>
      </w:r>
    </w:p>
    <w:p w:rsidRPr="00551FED" w:rsidR="00551FED" w:rsidP="00551FED" w:rsidRDefault="00551FED" w14:paraId="63ECF366" w14:textId="5DFDCFD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>You will not be paid for participating.</w:t>
      </w:r>
    </w:p>
    <w:p w:rsidRPr="00551FED" w:rsidR="00551FED" w:rsidP="00551FED" w:rsidRDefault="00551FED" w14:paraId="78AD322C" w14:textId="1FDD1EA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 xml:space="preserve">You should not expect any direct benefit from participating. </w:t>
      </w:r>
    </w:p>
    <w:p w:rsidRPr="00551FED" w:rsidR="00551FED" w:rsidP="00551FED" w:rsidRDefault="00551FED" w14:paraId="60E7BC26" w14:textId="6087634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 xml:space="preserve">You will not receive individual research results from this study. </w:t>
      </w:r>
    </w:p>
    <w:p w:rsidRPr="00551FED" w:rsidR="00551FED" w:rsidP="00551FED" w:rsidRDefault="00551FED" w14:paraId="360248CF" w14:textId="67B1483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>Your responses will be kept confidential, as applicable</w:t>
      </w:r>
      <w:r w:rsidR="00277BD9">
        <w:rPr>
          <w:rFonts w:asciiTheme="minorHAnsi" w:hAnsiTheme="minorHAnsi" w:cstheme="minorHAnsi"/>
          <w:sz w:val="24"/>
          <w:szCs w:val="24"/>
        </w:rPr>
        <w:t>, and your data will not be published.</w:t>
      </w:r>
    </w:p>
    <w:p w:rsidRPr="00551FED" w:rsidR="00551FED" w:rsidP="00551FED" w:rsidRDefault="00551FED" w14:paraId="588E8BDA" w14:textId="77777777">
      <w:pPr>
        <w:rPr>
          <w:rFonts w:asciiTheme="minorHAnsi" w:hAnsiTheme="minorHAnsi" w:cstheme="minorHAnsi"/>
          <w:sz w:val="24"/>
          <w:szCs w:val="24"/>
        </w:rPr>
      </w:pPr>
    </w:p>
    <w:p w:rsidRPr="00551FED" w:rsidR="00551FED" w:rsidP="00551FED" w:rsidRDefault="00551FED" w14:paraId="113709B2" w14:textId="5FCBE279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51FED">
        <w:rPr>
          <w:rFonts w:asciiTheme="minorHAnsi" w:hAnsiTheme="minorHAnsi" w:cstheme="minorHAnsi"/>
          <w:b/>
          <w:bCs/>
          <w:sz w:val="24"/>
          <w:szCs w:val="24"/>
        </w:rPr>
        <w:t>Questions?</w:t>
      </w:r>
    </w:p>
    <w:p w:rsidRPr="00551FED" w:rsidR="00551FED" w:rsidP="00551FED" w:rsidRDefault="00551FED" w14:paraId="6C6BA473" w14:textId="77777777">
      <w:pPr>
        <w:rPr>
          <w:rFonts w:asciiTheme="minorHAnsi" w:hAnsiTheme="minorHAnsi" w:cstheme="minorHAnsi"/>
          <w:sz w:val="24"/>
          <w:szCs w:val="24"/>
        </w:rPr>
      </w:pPr>
    </w:p>
    <w:p w:rsidRPr="00551FED" w:rsidR="00551FED" w:rsidP="00551FED" w:rsidRDefault="00551FED" w14:paraId="618B5B59" w14:textId="6A2FD029">
      <w:p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>For questions about the study contact:</w:t>
      </w:r>
    </w:p>
    <w:p w:rsidRPr="00551FED" w:rsidR="00551FED" w:rsidP="00551FED" w:rsidRDefault="00551FED" w14:paraId="21B1F361" w14:textId="77777777">
      <w:pPr>
        <w:rPr>
          <w:rFonts w:asciiTheme="minorHAnsi" w:hAnsiTheme="minorHAnsi" w:cstheme="minorHAnsi"/>
          <w:sz w:val="24"/>
          <w:szCs w:val="24"/>
        </w:rPr>
      </w:pPr>
    </w:p>
    <w:p w:rsidRPr="00551FED" w:rsidR="00551FED" w:rsidP="00551FED" w:rsidRDefault="00551FED" w14:paraId="265AD85F" w14:textId="71F8C8EA">
      <w:p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>[PI Name]</w:t>
      </w:r>
    </w:p>
    <w:p w:rsidRPr="00551FED" w:rsidR="00551FED" w:rsidP="00551FED" w:rsidRDefault="00551FED" w14:paraId="7B9E5A80" w14:textId="6B69CF55">
      <w:p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>[Email Address]</w:t>
      </w:r>
    </w:p>
    <w:p w:rsidRPr="00551FED" w:rsidR="00551FED" w:rsidP="00551FED" w:rsidRDefault="00551FED" w14:paraId="29D9ED54" w14:textId="47186E8A">
      <w:p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>[Phone Number, if applicable]</w:t>
      </w:r>
    </w:p>
    <w:p w:rsidRPr="00551FED" w:rsidR="00551FED" w:rsidP="00551FED" w:rsidRDefault="00551FED" w14:paraId="5CD0269C" w14:textId="77777777">
      <w:pPr>
        <w:rPr>
          <w:rFonts w:asciiTheme="minorHAnsi" w:hAnsiTheme="minorHAnsi" w:cstheme="minorHAnsi"/>
          <w:sz w:val="24"/>
          <w:szCs w:val="24"/>
        </w:rPr>
      </w:pPr>
    </w:p>
    <w:p w:rsidR="00551FED" w:rsidP="00551FED" w:rsidRDefault="00551FED" w14:paraId="40BFB477" w14:textId="43D0F4B8">
      <w:pPr>
        <w:rPr>
          <w:rFonts w:asciiTheme="minorHAnsi" w:hAnsiTheme="minorHAnsi" w:cstheme="minorHAnsi"/>
          <w:sz w:val="24"/>
          <w:szCs w:val="24"/>
        </w:rPr>
      </w:pPr>
      <w:r w:rsidRPr="00551FED">
        <w:rPr>
          <w:rFonts w:asciiTheme="minorHAnsi" w:hAnsiTheme="minorHAnsi" w:cstheme="minorHAnsi"/>
          <w:sz w:val="24"/>
          <w:szCs w:val="24"/>
        </w:rPr>
        <w:t xml:space="preserve">For questions about your rights as a research participant, contact the Caltech IRB at </w:t>
      </w:r>
      <w:hyperlink w:history="1" r:id="rId8">
        <w:r w:rsidRPr="00551FED">
          <w:rPr>
            <w:rStyle w:val="Hyperlink"/>
            <w:rFonts w:asciiTheme="minorHAnsi" w:hAnsiTheme="minorHAnsi" w:cstheme="minorHAnsi"/>
            <w:sz w:val="24"/>
            <w:szCs w:val="24"/>
          </w:rPr>
          <w:t>irb@caltech.edu</w:t>
        </w:r>
      </w:hyperlink>
      <w:r w:rsidRPr="00551FED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2567C3" w:rsidR="00551FED" w:rsidP="00551FED" w:rsidRDefault="00551FED" w14:paraId="5072DA4D" w14:textId="041FAF4A">
      <w:pPr>
        <w:rPr>
          <w:rFonts w:asciiTheme="minorHAnsi" w:hAnsiTheme="minorHAnsi" w:cstheme="minorHAnsi"/>
          <w:sz w:val="24"/>
          <w:szCs w:val="24"/>
        </w:rPr>
      </w:pPr>
    </w:p>
    <w:sectPr w:rsidRPr="002567C3" w:rsidR="00551FED">
      <w:headerReference w:type="first" r:id="rId9"/>
      <w:type w:val="continuous"/>
      <w:pgSz w:w="12240" w:h="15840" w:orient="portrait" w:code="1"/>
      <w:pgMar w:top="1152" w:right="1296" w:bottom="994" w:left="129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71BD" w:rsidRDefault="00CF71BD" w14:paraId="176BC6D8" w14:textId="77777777">
      <w:r>
        <w:separator/>
      </w:r>
    </w:p>
  </w:endnote>
  <w:endnote w:type="continuationSeparator" w:id="0">
    <w:p w:rsidR="00CF71BD" w:rsidRDefault="00CF71BD" w14:paraId="5986BCB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71BD" w:rsidRDefault="00CF71BD" w14:paraId="1DBAE0A8" w14:textId="77777777">
      <w:r>
        <w:separator/>
      </w:r>
    </w:p>
  </w:footnote>
  <w:footnote w:type="continuationSeparator" w:id="0">
    <w:p w:rsidR="00CF71BD" w:rsidRDefault="00CF71BD" w14:paraId="05D5118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D7FCA" w:rsidP="004D7FCA" w:rsidRDefault="004D7FCA" w14:paraId="07C4F3FB" w14:textId="7777777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2225E"/>
    <w:multiLevelType w:val="hybridMultilevel"/>
    <w:tmpl w:val="4D2871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934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lang="en-US" w:vendorID="8" w:dllVersion="513" w:checkStyle="1" w:appName="MSWord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trackRevisions w:val="false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D20"/>
    <w:rsid w:val="00011E51"/>
    <w:rsid w:val="00016145"/>
    <w:rsid w:val="000920AE"/>
    <w:rsid w:val="001443D5"/>
    <w:rsid w:val="00172842"/>
    <w:rsid w:val="001757AD"/>
    <w:rsid w:val="002567C3"/>
    <w:rsid w:val="00277BD9"/>
    <w:rsid w:val="002A4B04"/>
    <w:rsid w:val="00390D77"/>
    <w:rsid w:val="004104F0"/>
    <w:rsid w:val="0048282E"/>
    <w:rsid w:val="004D7FCA"/>
    <w:rsid w:val="00521632"/>
    <w:rsid w:val="00546D20"/>
    <w:rsid w:val="00551FED"/>
    <w:rsid w:val="00677317"/>
    <w:rsid w:val="006C2829"/>
    <w:rsid w:val="00845013"/>
    <w:rsid w:val="008D37EE"/>
    <w:rsid w:val="00AA1643"/>
    <w:rsid w:val="00CF71BD"/>
    <w:rsid w:val="00E728B7"/>
    <w:rsid w:val="00E72D23"/>
    <w:rsid w:val="00F62E7D"/>
    <w:rsid w:val="6A4BF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44B4A7"/>
  <w15:chartTrackingRefBased/>
  <w15:docId w15:val="{908AC17B-FE08-49F0-9CB9-4F997FE1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hAnsi="New York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ate">
    <w:name w:val="Date"/>
    <w:basedOn w:val="Normal"/>
    <w:next w:val="Normal"/>
  </w:style>
  <w:style w:type="paragraph" w:styleId="InsideAddressName" w:customStyle="1">
    <w:name w:val="Inside Address Name"/>
    <w:basedOn w:val="Normal"/>
  </w:style>
  <w:style w:type="paragraph" w:styleId="InsideAddress" w:customStyle="1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copy" w:customStyle="1">
    <w:name w:val="body copy"/>
    <w:link w:val="bodycopyChar"/>
    <w:qFormat/>
    <w:rsid w:val="00521632"/>
    <w:pPr>
      <w:tabs>
        <w:tab w:val="left" w:pos="720"/>
      </w:tabs>
      <w:suppressAutoHyphens/>
      <w:spacing w:line="310" w:lineRule="exact"/>
    </w:pPr>
    <w:rPr>
      <w:rFonts w:ascii="Georgia" w:hAnsi="Georgia" w:eastAsia="Cambria"/>
      <w:noProof/>
      <w:sz w:val="22"/>
      <w:szCs w:val="24"/>
    </w:rPr>
  </w:style>
  <w:style w:type="character" w:styleId="bodycopyChar" w:customStyle="1">
    <w:name w:val="body copy Char"/>
    <w:link w:val="bodycopy"/>
    <w:rsid w:val="00521632"/>
    <w:rPr>
      <w:rFonts w:ascii="Georgia" w:hAnsi="Georgia" w:eastAsia="Cambria"/>
      <w:noProof/>
      <w:sz w:val="22"/>
      <w:szCs w:val="24"/>
    </w:rPr>
  </w:style>
  <w:style w:type="paragraph" w:styleId="NormalWeb">
    <w:name w:val="Normal (Web)"/>
    <w:basedOn w:val="Normal"/>
    <w:uiPriority w:val="99"/>
    <w:unhideWhenUsed/>
    <w:rsid w:val="00521632"/>
    <w:pPr>
      <w:spacing w:after="161"/>
    </w:pPr>
    <w:rPr>
      <w:rFonts w:ascii="Times New Roman" w:hAnsi="Times New Roman" w:cs="Times New Roman"/>
      <w:sz w:val="24"/>
      <w:szCs w:val="24"/>
    </w:rPr>
  </w:style>
  <w:style w:type="character" w:styleId="HeaderChar" w:customStyle="1">
    <w:name w:val="Header Char"/>
    <w:basedOn w:val="DefaultParagraphFont"/>
    <w:link w:val="Header"/>
    <w:rsid w:val="001757AD"/>
    <w:rPr>
      <w:rFonts w:ascii="Arial" w:hAnsi="Arial" w:cs="Arial"/>
    </w:rPr>
  </w:style>
  <w:style w:type="character" w:styleId="MessageHeaderLabel" w:customStyle="1">
    <w:name w:val="Message Header Label"/>
    <w:rsid w:val="001757AD"/>
    <w:rPr>
      <w:rFonts w:ascii="Arial" w:hAnsi="Arial"/>
      <w:b/>
      <w:spacing w:val="-4"/>
      <w:sz w:val="18"/>
      <w:vertAlign w:val="baseline"/>
    </w:rPr>
  </w:style>
  <w:style w:type="paragraph" w:styleId="ListParagraph">
    <w:name w:val="List Paragraph"/>
    <w:basedOn w:val="Normal"/>
    <w:uiPriority w:val="34"/>
    <w:qFormat/>
    <w:rsid w:val="00551FE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51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irb@caltech.edu" TargetMode="Externa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OLAR-ADMIN\OLAR\Office%20Admin\Correspondence%20Templates\Memo%20&amp;%20Letterhead%20Templates\Caltech%20Letterhead%20plain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Caltech Letterhead plain</ap:Template>
  <ap:Application>Microsoft Word for the web</ap:Application>
  <ap:DocSecurity>0</ap:DocSecurity>
  <ap:ScaleCrop>false</ap:ScaleCrop>
  <ap:Manager>Dr. Janet Baer</ap:Manager>
  <ap:Company>Caltech - Pasadena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Caltech Letter</dc:title>
  <dc:subject/>
  <dc:creator>Chang, Hsiaoni</dc:creator>
  <keywords/>
  <lastModifiedBy>Megan Hayashi</lastModifiedBy>
  <revision>7</revision>
  <lastPrinted>2026-09-16T17:54:00.0000000Z</lastPrinted>
  <dcterms:created xsi:type="dcterms:W3CDTF">2026-09-16T16:28:00.0000000Z</dcterms:created>
  <dcterms:modified xsi:type="dcterms:W3CDTF">2026-09-17T21:12:12.8778962Z</dcterms:modified>
</coreProperties>
</file>